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54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9"/>
        <w:gridCol w:w="111"/>
        <w:gridCol w:w="3148"/>
        <w:gridCol w:w="1839"/>
        <w:gridCol w:w="2739"/>
        <w:gridCol w:w="441"/>
        <w:gridCol w:w="459"/>
      </w:tblGrid>
      <w:tr w:rsidR="000172E5" w:rsidRPr="00637200" w14:paraId="57CA304D" w14:textId="77777777" w:rsidTr="00481612">
        <w:trPr>
          <w:gridAfter w:val="2"/>
          <w:wAfter w:w="396" w:type="pct"/>
        </w:trPr>
        <w:tc>
          <w:tcPr>
            <w:tcW w:w="4604" w:type="pct"/>
            <w:gridSpan w:val="5"/>
            <w:shd w:val="clear" w:color="auto" w:fill="731F1C" w:themeFill="accent5"/>
            <w:vAlign w:val="bottom"/>
          </w:tcPr>
          <w:p w14:paraId="56FD8AFF" w14:textId="60066E0C" w:rsidR="000172E5" w:rsidRPr="00637200" w:rsidRDefault="00481612" w:rsidP="00637200">
            <w:pPr>
              <w:pStyle w:val="Balk1"/>
              <w:outlineLvl w:val="0"/>
            </w:pPr>
            <w:r>
              <w:t>İletişim Bilgileriniz</w:t>
            </w:r>
          </w:p>
        </w:tc>
      </w:tr>
      <w:tr w:rsidR="000172E5" w:rsidRPr="00846B76" w14:paraId="7778721A" w14:textId="77777777" w:rsidTr="00481612">
        <w:trPr>
          <w:gridAfter w:val="2"/>
          <w:wAfter w:w="396" w:type="pct"/>
        </w:trPr>
        <w:sdt>
          <w:sdtPr>
            <w:id w:val="1621259925"/>
            <w:placeholder>
              <w:docPart w:val="19A3BF1E41F44C09AD56A0B2E871406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6" w:type="pct"/>
                <w:vAlign w:val="bottom"/>
              </w:tcPr>
              <w:p w14:paraId="02ABE7BF" w14:textId="77777777" w:rsidR="000172E5" w:rsidRPr="00637200" w:rsidRDefault="007147D7" w:rsidP="00637200">
                <w:pPr>
                  <w:pStyle w:val="NormalGirinti"/>
                </w:pPr>
                <w:r w:rsidRPr="00637200">
                  <w:rPr>
                    <w:lang w:bidi="tr-TR"/>
                  </w:rPr>
                  <w:t>Ad</w:t>
                </w:r>
              </w:p>
            </w:tc>
          </w:sdtContent>
        </w:sdt>
        <w:tc>
          <w:tcPr>
            <w:tcW w:w="3448" w:type="pct"/>
            <w:gridSpan w:val="4"/>
            <w:tcBorders>
              <w:bottom w:val="single" w:sz="4" w:space="0" w:color="auto"/>
            </w:tcBorders>
            <w:vAlign w:val="bottom"/>
          </w:tcPr>
          <w:p w14:paraId="17E641D6" w14:textId="77777777" w:rsidR="000172E5" w:rsidRPr="00846B76" w:rsidRDefault="000172E5" w:rsidP="00311D4F"/>
        </w:tc>
      </w:tr>
      <w:tr w:rsidR="000172E5" w:rsidRPr="00846B76" w14:paraId="46112DFC" w14:textId="77777777" w:rsidTr="00481612">
        <w:trPr>
          <w:gridAfter w:val="2"/>
          <w:wAfter w:w="396" w:type="pct"/>
        </w:trPr>
        <w:sdt>
          <w:sdtPr>
            <w:id w:val="-1470592894"/>
            <w:placeholder>
              <w:docPart w:val="81B2BFCC619D46ADB74186B97DBEC69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6" w:type="pct"/>
                <w:vAlign w:val="bottom"/>
              </w:tcPr>
              <w:p w14:paraId="62BE4B9A" w14:textId="77777777" w:rsidR="000172E5" w:rsidRPr="00637200" w:rsidRDefault="007147D7" w:rsidP="00637200">
                <w:pPr>
                  <w:pStyle w:val="NormalGirinti"/>
                </w:pPr>
                <w:r w:rsidRPr="00637200">
                  <w:rPr>
                    <w:lang w:bidi="tr-TR"/>
                  </w:rPr>
                  <w:t>Soyadı</w:t>
                </w:r>
              </w:p>
            </w:tc>
          </w:sdtContent>
        </w:sdt>
        <w:tc>
          <w:tcPr>
            <w:tcW w:w="344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672C09" w14:textId="77777777" w:rsidR="000172E5" w:rsidRPr="00846B76" w:rsidRDefault="000172E5" w:rsidP="00311D4F"/>
        </w:tc>
      </w:tr>
      <w:tr w:rsidR="000172E5" w:rsidRPr="00846B76" w14:paraId="3CE73655" w14:textId="77777777" w:rsidTr="00481612">
        <w:trPr>
          <w:gridAfter w:val="2"/>
          <w:wAfter w:w="396" w:type="pct"/>
        </w:trPr>
        <w:sdt>
          <w:sdtPr>
            <w:id w:val="946660661"/>
            <w:placeholder>
              <w:docPart w:val="AF0FB965A3834927B00AB5478E737C6F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6" w:type="pct"/>
                <w:vAlign w:val="bottom"/>
              </w:tcPr>
              <w:p w14:paraId="1C1DF8C9" w14:textId="77777777" w:rsidR="000172E5" w:rsidRPr="00637200" w:rsidRDefault="007147D7" w:rsidP="00637200">
                <w:pPr>
                  <w:pStyle w:val="NormalGirinti"/>
                </w:pPr>
                <w:r w:rsidRPr="00637200">
                  <w:rPr>
                    <w:lang w:bidi="tr-TR"/>
                  </w:rPr>
                  <w:t>Cep Telefonu</w:t>
                </w:r>
              </w:p>
            </w:tc>
          </w:sdtContent>
        </w:sdt>
        <w:tc>
          <w:tcPr>
            <w:tcW w:w="1434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4DE0180" w14:textId="77777777" w:rsidR="000172E5" w:rsidRPr="00846B76" w:rsidRDefault="000172E5" w:rsidP="00311D4F"/>
        </w:tc>
        <w:sdt>
          <w:sdtPr>
            <w:id w:val="-1223447272"/>
            <w:placeholder>
              <w:docPart w:val="336D74A996E2404DB754E8A5C23227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809" w:type="pct"/>
                <w:tcBorders>
                  <w:top w:val="single" w:sz="4" w:space="0" w:color="auto"/>
                </w:tcBorders>
                <w:vAlign w:val="bottom"/>
              </w:tcPr>
              <w:p w14:paraId="13EC541C" w14:textId="77777777" w:rsidR="000172E5" w:rsidRDefault="007147D7" w:rsidP="00311D4F">
                <w:r w:rsidRPr="00311D4F">
                  <w:rPr>
                    <w:lang w:bidi="tr-TR"/>
                  </w:rPr>
                  <w:t>İş Telefonu</w:t>
                </w:r>
              </w:p>
            </w:tc>
          </w:sdtContent>
        </w:sdt>
        <w:tc>
          <w:tcPr>
            <w:tcW w:w="120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C636A05" w14:textId="77777777" w:rsidR="000172E5" w:rsidRPr="00846B76" w:rsidRDefault="000172E5" w:rsidP="00311D4F"/>
        </w:tc>
      </w:tr>
      <w:tr w:rsidR="000172E5" w:rsidRPr="00846B76" w14:paraId="4429F7F5" w14:textId="77777777" w:rsidTr="00481612">
        <w:trPr>
          <w:gridAfter w:val="2"/>
          <w:wAfter w:w="396" w:type="pct"/>
        </w:trPr>
        <w:sdt>
          <w:sdtPr>
            <w:id w:val="1334104394"/>
            <w:placeholder>
              <w:docPart w:val="C13DAD384FEB4C82AAD7DFB9462C9CAC"/>
            </w:placeholder>
            <w:temporary/>
            <w:showingPlcHdr/>
            <w15:appearance w15:val="hidden"/>
          </w:sdtPr>
          <w:sdtEndPr/>
          <w:sdtContent>
            <w:tc>
              <w:tcPr>
                <w:tcW w:w="1156" w:type="pct"/>
                <w:vAlign w:val="bottom"/>
              </w:tcPr>
              <w:p w14:paraId="0D1C1FBE" w14:textId="77777777" w:rsidR="000172E5" w:rsidRPr="00637200" w:rsidRDefault="007147D7" w:rsidP="00637200">
                <w:pPr>
                  <w:pStyle w:val="NormalGirinti"/>
                </w:pPr>
                <w:r w:rsidRPr="00637200">
                  <w:rPr>
                    <w:lang w:bidi="tr-TR"/>
                  </w:rPr>
                  <w:t>E-posta</w:t>
                </w:r>
              </w:p>
            </w:tc>
          </w:sdtContent>
        </w:sdt>
        <w:tc>
          <w:tcPr>
            <w:tcW w:w="3448" w:type="pct"/>
            <w:gridSpan w:val="4"/>
            <w:tcBorders>
              <w:bottom w:val="single" w:sz="4" w:space="0" w:color="auto"/>
            </w:tcBorders>
            <w:vAlign w:val="bottom"/>
          </w:tcPr>
          <w:p w14:paraId="0AFA6CBB" w14:textId="77777777" w:rsidR="000172E5" w:rsidRPr="00846B76" w:rsidRDefault="000172E5" w:rsidP="00311D4F"/>
        </w:tc>
      </w:tr>
      <w:tr w:rsidR="000172E5" w:rsidRPr="00846B76" w14:paraId="20A5D19A" w14:textId="77777777" w:rsidTr="00481612">
        <w:trPr>
          <w:gridAfter w:val="2"/>
          <w:wAfter w:w="396" w:type="pct"/>
          <w:trHeight w:val="54"/>
        </w:trPr>
        <w:tc>
          <w:tcPr>
            <w:tcW w:w="4604" w:type="pct"/>
            <w:gridSpan w:val="5"/>
            <w:shd w:val="clear" w:color="auto" w:fill="auto"/>
            <w:vAlign w:val="bottom"/>
          </w:tcPr>
          <w:p w14:paraId="191A4A6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81612" w:rsidRPr="00846B76" w14:paraId="612FEB8D" w14:textId="77777777" w:rsidTr="00481612">
        <w:trPr>
          <w:gridAfter w:val="2"/>
          <w:wAfter w:w="396" w:type="pct"/>
          <w:trHeight w:val="54"/>
        </w:trPr>
        <w:tc>
          <w:tcPr>
            <w:tcW w:w="4604" w:type="pct"/>
            <w:gridSpan w:val="5"/>
            <w:shd w:val="clear" w:color="auto" w:fill="auto"/>
            <w:vAlign w:val="bottom"/>
          </w:tcPr>
          <w:p w14:paraId="60C42E45" w14:textId="77777777" w:rsidR="00481612" w:rsidRPr="00846B76" w:rsidRDefault="0048161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81612" w:rsidRPr="00846B76" w14:paraId="26356AB4" w14:textId="77777777" w:rsidTr="00481612">
        <w:trPr>
          <w:gridAfter w:val="2"/>
          <w:wAfter w:w="396" w:type="pct"/>
          <w:trHeight w:val="54"/>
        </w:trPr>
        <w:tc>
          <w:tcPr>
            <w:tcW w:w="4604" w:type="pct"/>
            <w:gridSpan w:val="5"/>
            <w:shd w:val="clear" w:color="auto" w:fill="auto"/>
            <w:vAlign w:val="bottom"/>
          </w:tcPr>
          <w:p w14:paraId="060FC641" w14:textId="77777777" w:rsidR="00481612" w:rsidRPr="00846B76" w:rsidRDefault="0048161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434F82F7" w14:textId="77777777" w:rsidTr="00481612">
        <w:trPr>
          <w:gridAfter w:val="2"/>
          <w:wAfter w:w="396" w:type="pct"/>
        </w:trPr>
        <w:tc>
          <w:tcPr>
            <w:tcW w:w="4604" w:type="pct"/>
            <w:gridSpan w:val="5"/>
            <w:shd w:val="clear" w:color="auto" w:fill="731F1C" w:themeFill="accent5"/>
            <w:vAlign w:val="bottom"/>
          </w:tcPr>
          <w:p w14:paraId="1466B58C" w14:textId="07FD98FA" w:rsidR="000172E5" w:rsidRPr="00846B76" w:rsidRDefault="00481612" w:rsidP="00637200">
            <w:pPr>
              <w:pStyle w:val="Balk1"/>
              <w:outlineLvl w:val="0"/>
            </w:pPr>
            <w:r>
              <w:t>Cihaz Bilgileri</w:t>
            </w:r>
          </w:p>
        </w:tc>
      </w:tr>
      <w:tr w:rsidR="000172E5" w:rsidRPr="00846B76" w14:paraId="61B1AD67" w14:textId="77777777" w:rsidTr="00481612">
        <w:trPr>
          <w:gridAfter w:val="2"/>
          <w:wAfter w:w="396" w:type="pct"/>
        </w:trPr>
        <w:tc>
          <w:tcPr>
            <w:tcW w:w="1156" w:type="pct"/>
            <w:vAlign w:val="bottom"/>
          </w:tcPr>
          <w:p w14:paraId="5C602607" w14:textId="10B58964" w:rsidR="000172E5" w:rsidRPr="00846B76" w:rsidRDefault="00481612" w:rsidP="00311D4F">
            <w:pPr>
              <w:pStyle w:val="NormalGirinti"/>
            </w:pPr>
            <w:r>
              <w:t>Cihaz Modeli</w:t>
            </w:r>
          </w:p>
        </w:tc>
        <w:tc>
          <w:tcPr>
            <w:tcW w:w="3448" w:type="pct"/>
            <w:gridSpan w:val="4"/>
            <w:tcBorders>
              <w:bottom w:val="single" w:sz="4" w:space="0" w:color="auto"/>
            </w:tcBorders>
            <w:vAlign w:val="bottom"/>
          </w:tcPr>
          <w:p w14:paraId="6F9FD4C0" w14:textId="77777777" w:rsidR="000172E5" w:rsidRPr="00846B76" w:rsidRDefault="000172E5" w:rsidP="00311D4F"/>
        </w:tc>
      </w:tr>
      <w:tr w:rsidR="000172E5" w:rsidRPr="00846B76" w14:paraId="7C82440A" w14:textId="77777777" w:rsidTr="00481612">
        <w:trPr>
          <w:gridAfter w:val="2"/>
          <w:wAfter w:w="396" w:type="pct"/>
        </w:trPr>
        <w:tc>
          <w:tcPr>
            <w:tcW w:w="1156" w:type="pct"/>
            <w:vAlign w:val="bottom"/>
          </w:tcPr>
          <w:p w14:paraId="785638BB" w14:textId="27B14DF7" w:rsidR="000172E5" w:rsidRPr="00846B76" w:rsidRDefault="00481612" w:rsidP="00311D4F">
            <w:pPr>
              <w:pStyle w:val="NormalGirinti"/>
            </w:pPr>
            <w:r>
              <w:t>Yaşadığınız Arızayı Detaylı Yazınız</w:t>
            </w:r>
          </w:p>
        </w:tc>
        <w:tc>
          <w:tcPr>
            <w:tcW w:w="3448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ECB68DA" w14:textId="77777777" w:rsidR="000172E5" w:rsidRPr="00846B76" w:rsidRDefault="000172E5" w:rsidP="00311D4F"/>
        </w:tc>
      </w:tr>
      <w:tr w:rsidR="00481612" w:rsidRPr="00846B76" w14:paraId="04CF5970" w14:textId="77777777" w:rsidTr="00481612">
        <w:trPr>
          <w:gridAfter w:val="1"/>
          <w:wAfter w:w="202" w:type="pct"/>
          <w:trHeight w:val="54"/>
        </w:trPr>
        <w:tc>
          <w:tcPr>
            <w:tcW w:w="4798" w:type="pct"/>
            <w:gridSpan w:val="6"/>
            <w:shd w:val="clear" w:color="auto" w:fill="auto"/>
            <w:vAlign w:val="bottom"/>
          </w:tcPr>
          <w:p w14:paraId="3D2663CC" w14:textId="77777777" w:rsidR="00481612" w:rsidRPr="00846B76" w:rsidRDefault="00481612" w:rsidP="004A66B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81612" w:rsidRPr="00637200" w14:paraId="0B9D9AE3" w14:textId="77777777" w:rsidTr="00481612">
        <w:trPr>
          <w:gridAfter w:val="1"/>
          <w:wAfter w:w="202" w:type="pct"/>
        </w:trPr>
        <w:tc>
          <w:tcPr>
            <w:tcW w:w="4798" w:type="pct"/>
            <w:gridSpan w:val="6"/>
            <w:shd w:val="clear" w:color="auto" w:fill="731F1C" w:themeFill="accent5"/>
            <w:vAlign w:val="bottom"/>
          </w:tcPr>
          <w:p w14:paraId="5C0A20EA" w14:textId="6B070596" w:rsidR="00481612" w:rsidRPr="00637200" w:rsidRDefault="00481612" w:rsidP="004A66BA">
            <w:pPr>
              <w:pStyle w:val="Balk1"/>
              <w:outlineLvl w:val="0"/>
            </w:pPr>
            <w:r>
              <w:t>Kargo Bilgileriniz</w:t>
            </w:r>
          </w:p>
        </w:tc>
      </w:tr>
      <w:tr w:rsidR="00481612" w:rsidRPr="00846B76" w14:paraId="0360853C" w14:textId="77777777" w:rsidTr="00481612">
        <w:trPr>
          <w:gridAfter w:val="1"/>
          <w:wAfter w:w="202" w:type="pct"/>
        </w:trPr>
        <w:tc>
          <w:tcPr>
            <w:tcW w:w="1205" w:type="pct"/>
            <w:gridSpan w:val="2"/>
            <w:vAlign w:val="bottom"/>
          </w:tcPr>
          <w:p w14:paraId="384B9CD4" w14:textId="62C106B1" w:rsidR="00481612" w:rsidRPr="00637200" w:rsidRDefault="00481612" w:rsidP="004A66BA">
            <w:pPr>
              <w:pStyle w:val="NormalGirinti"/>
            </w:pPr>
            <w:r>
              <w:t>Adresiniz</w:t>
            </w:r>
          </w:p>
        </w:tc>
        <w:tc>
          <w:tcPr>
            <w:tcW w:w="3593" w:type="pct"/>
            <w:gridSpan w:val="4"/>
            <w:tcBorders>
              <w:bottom w:val="single" w:sz="4" w:space="0" w:color="auto"/>
            </w:tcBorders>
            <w:vAlign w:val="bottom"/>
          </w:tcPr>
          <w:p w14:paraId="47CC4ADB" w14:textId="77777777" w:rsidR="00481612" w:rsidRPr="00846B76" w:rsidRDefault="00481612" w:rsidP="004A66BA"/>
        </w:tc>
      </w:tr>
      <w:tr w:rsidR="00481612" w:rsidRPr="00846B76" w14:paraId="411B887E" w14:textId="77777777" w:rsidTr="00481612">
        <w:trPr>
          <w:gridAfter w:val="1"/>
          <w:wAfter w:w="202" w:type="pct"/>
        </w:trPr>
        <w:tc>
          <w:tcPr>
            <w:tcW w:w="1205" w:type="pct"/>
            <w:gridSpan w:val="2"/>
            <w:vAlign w:val="bottom"/>
          </w:tcPr>
          <w:p w14:paraId="28E401D3" w14:textId="076E2684" w:rsidR="00481612" w:rsidRPr="00637200" w:rsidRDefault="00481612" w:rsidP="004A66BA">
            <w:pPr>
              <w:pStyle w:val="NormalGirinti"/>
            </w:pPr>
          </w:p>
        </w:tc>
        <w:tc>
          <w:tcPr>
            <w:tcW w:w="3593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26C9E0" w14:textId="77777777" w:rsidR="00481612" w:rsidRPr="00846B76" w:rsidRDefault="00481612" w:rsidP="004A66BA"/>
        </w:tc>
      </w:tr>
      <w:tr w:rsidR="00481612" w:rsidRPr="00846B76" w14:paraId="384EDB20" w14:textId="77777777" w:rsidTr="00481612">
        <w:trPr>
          <w:gridAfter w:val="1"/>
          <w:wAfter w:w="202" w:type="pct"/>
          <w:trHeight w:val="54"/>
        </w:trPr>
        <w:tc>
          <w:tcPr>
            <w:tcW w:w="4798" w:type="pct"/>
            <w:gridSpan w:val="6"/>
            <w:shd w:val="clear" w:color="auto" w:fill="auto"/>
            <w:vAlign w:val="bottom"/>
          </w:tcPr>
          <w:p w14:paraId="668931F8" w14:textId="77777777" w:rsidR="00481612" w:rsidRPr="00846B76" w:rsidRDefault="00481612" w:rsidP="004A66B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81612" w:rsidRPr="00846B76" w14:paraId="5EB04CA8" w14:textId="77777777" w:rsidTr="00481612">
        <w:trPr>
          <w:gridAfter w:val="1"/>
          <w:wAfter w:w="202" w:type="pct"/>
          <w:trHeight w:val="54"/>
        </w:trPr>
        <w:tc>
          <w:tcPr>
            <w:tcW w:w="4798" w:type="pct"/>
            <w:gridSpan w:val="6"/>
            <w:shd w:val="clear" w:color="auto" w:fill="auto"/>
            <w:vAlign w:val="bottom"/>
          </w:tcPr>
          <w:p w14:paraId="443920E8" w14:textId="77777777" w:rsidR="00481612" w:rsidRPr="00846B76" w:rsidRDefault="00481612" w:rsidP="004A66B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81612" w:rsidRPr="00846B76" w14:paraId="518F7500" w14:textId="77777777" w:rsidTr="00481612">
        <w:trPr>
          <w:gridAfter w:val="1"/>
          <w:wAfter w:w="202" w:type="pct"/>
          <w:trHeight w:val="54"/>
        </w:trPr>
        <w:tc>
          <w:tcPr>
            <w:tcW w:w="4798" w:type="pct"/>
            <w:gridSpan w:val="6"/>
            <w:shd w:val="clear" w:color="auto" w:fill="auto"/>
            <w:vAlign w:val="bottom"/>
          </w:tcPr>
          <w:p w14:paraId="2C79A3D9" w14:textId="77777777" w:rsidR="00481612" w:rsidRPr="00846B76" w:rsidRDefault="00481612" w:rsidP="004A66B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81612" w:rsidRPr="00846B76" w14:paraId="1878B498" w14:textId="77777777" w:rsidTr="00481612">
        <w:trPr>
          <w:gridAfter w:val="1"/>
          <w:wAfter w:w="202" w:type="pct"/>
        </w:trPr>
        <w:tc>
          <w:tcPr>
            <w:tcW w:w="4798" w:type="pct"/>
            <w:gridSpan w:val="6"/>
            <w:shd w:val="clear" w:color="auto" w:fill="731F1C" w:themeFill="accent5"/>
            <w:vAlign w:val="bottom"/>
          </w:tcPr>
          <w:p w14:paraId="0788718C" w14:textId="01BD5B78" w:rsidR="00481612" w:rsidRPr="00846B76" w:rsidRDefault="00481612" w:rsidP="004A66BA">
            <w:pPr>
              <w:pStyle w:val="Balk1"/>
              <w:outlineLvl w:val="0"/>
            </w:pPr>
            <w:r>
              <w:t>Firma Adresimiz</w:t>
            </w:r>
          </w:p>
        </w:tc>
      </w:tr>
      <w:tr w:rsidR="00481612" w:rsidRPr="00846B76" w14:paraId="2A465BB5" w14:textId="77777777" w:rsidTr="00481612">
        <w:trPr>
          <w:trHeight w:val="54"/>
        </w:trPr>
        <w:tc>
          <w:tcPr>
            <w:tcW w:w="5000" w:type="pct"/>
            <w:gridSpan w:val="7"/>
            <w:shd w:val="clear" w:color="auto" w:fill="auto"/>
            <w:vAlign w:val="bottom"/>
          </w:tcPr>
          <w:p w14:paraId="2B244A62" w14:textId="77777777" w:rsidR="00481612" w:rsidRPr="00846B76" w:rsidRDefault="00481612" w:rsidP="004A66B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481612" w:rsidRPr="00846B76" w14:paraId="6CFD788E" w14:textId="77777777" w:rsidTr="004816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000" w:type="pct"/>
            <w:gridSpan w:val="7"/>
          </w:tcPr>
          <w:p w14:paraId="088FDB97" w14:textId="4DE54AB9" w:rsidR="00481612" w:rsidRDefault="00481612" w:rsidP="00481612">
            <w:pPr>
              <w:pStyle w:val="Balk1"/>
            </w:pPr>
            <w:r>
              <w:t>GENERAL LİFE</w:t>
            </w:r>
          </w:p>
          <w:p w14:paraId="11E7DA0B" w14:textId="77777777" w:rsidR="00481612" w:rsidRDefault="00481612" w:rsidP="00481612">
            <w:pPr>
              <w:pStyle w:val="Balk1"/>
            </w:pPr>
            <w:r>
              <w:t>Fatih Mah. 1188 Sokak No:13/A</w:t>
            </w:r>
          </w:p>
          <w:p w14:paraId="730B812B" w14:textId="7070830E" w:rsidR="00481612" w:rsidRDefault="00481612" w:rsidP="00481612">
            <w:pPr>
              <w:pStyle w:val="Balk1"/>
            </w:pPr>
            <w:r>
              <w:t>Gaziemir / İZMİR / TÜRKİYE</w:t>
            </w:r>
          </w:p>
          <w:p w14:paraId="6838FAE1" w14:textId="1B673B1F" w:rsidR="00481612" w:rsidRPr="00846B76" w:rsidRDefault="00481612" w:rsidP="00481612">
            <w:pPr>
              <w:pStyle w:val="Balk1"/>
              <w:outlineLvl w:val="0"/>
            </w:pPr>
            <w:r>
              <w:t>+90 (232) 457 99 50</w:t>
            </w:r>
          </w:p>
        </w:tc>
      </w:tr>
    </w:tbl>
    <w:p w14:paraId="7028BCD3" w14:textId="77777777" w:rsidR="000172E5" w:rsidRPr="0006568A" w:rsidRDefault="000172E5" w:rsidP="00637200"/>
    <w:sectPr w:rsidR="000172E5" w:rsidRPr="0006568A" w:rsidSect="00481612">
      <w:headerReference w:type="default" r:id="rId11"/>
      <w:footerReference w:type="default" r:id="rId12"/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7006C" w14:textId="77777777" w:rsidR="00FC2FD1" w:rsidRDefault="00FC2FD1" w:rsidP="000172E5">
      <w:pPr>
        <w:spacing w:after="0" w:line="240" w:lineRule="auto"/>
      </w:pPr>
      <w:r>
        <w:separator/>
      </w:r>
    </w:p>
  </w:endnote>
  <w:endnote w:type="continuationSeparator" w:id="0">
    <w:p w14:paraId="1780419D" w14:textId="77777777" w:rsidR="00FC2FD1" w:rsidRDefault="00FC2FD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  <w:embedRegular r:id="rId1" w:fontKey="{23E9A93C-E5F1-4AE1-B4C6-06F98500E2DA}"/>
    <w:embedBold r:id="rId2" w:fontKey="{E0A501C7-8066-4033-B850-3E7E63505B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  <w:embedRegular r:id="rId3" w:fontKey="{8938E209-17BA-40AC-90DF-902C2BFD9A95}"/>
    <w:embedBold r:id="rId4" w:fontKey="{FA03C4CA-D37A-4A37-9BA4-935441650F81}"/>
    <w:embedItalic r:id="rId5" w:fontKey="{4166D9C0-4A06-44B2-8829-0E7981F19F2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  <w:embedRegular r:id="rId6" w:fontKey="{F08460E5-6430-4757-9AFC-9BE0BBAB5D6A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7" w:fontKey="{CF087D3C-986E-43DF-A202-F1D12B5CCA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7927DC1" w14:textId="77777777" w:rsidTr="00637200">
      <w:tc>
        <w:tcPr>
          <w:tcW w:w="4675" w:type="dxa"/>
          <w:vAlign w:val="center"/>
        </w:tcPr>
        <w:p w14:paraId="5CCD11D9" w14:textId="585F475E" w:rsidR="00311D4F" w:rsidRPr="00311D4F" w:rsidRDefault="00481612" w:rsidP="00637200">
          <w:pPr>
            <w:pStyle w:val="AltBilgi"/>
          </w:pPr>
          <w:r>
            <w:t xml:space="preserve">Bu Form </w:t>
          </w:r>
          <w:hyperlink r:id="rId1" w:history="1">
            <w:r w:rsidRPr="00C81A4A">
              <w:rPr>
                <w:rStyle w:val="Kpr"/>
              </w:rPr>
              <w:t>www.hasanalicolak.com.tr</w:t>
            </w:r>
          </w:hyperlink>
          <w:r>
            <w:t xml:space="preserve"> web sitesinden indirilmiştir.</w:t>
          </w:r>
        </w:p>
      </w:tc>
      <w:tc>
        <w:tcPr>
          <w:tcW w:w="4675" w:type="dxa"/>
          <w:vAlign w:val="center"/>
        </w:tcPr>
        <w:p w14:paraId="423287DA" w14:textId="77777777" w:rsidR="00311D4F" w:rsidRPr="00311D4F" w:rsidRDefault="00311D4F" w:rsidP="00637200">
          <w:pPr>
            <w:pStyle w:val="AltBilgi"/>
            <w:jc w:val="right"/>
          </w:pPr>
          <w:r w:rsidRPr="00311D4F">
            <w:rPr>
              <w:noProof/>
              <w:lang w:bidi="tr-TR"/>
            </w:rPr>
            <w:drawing>
              <wp:inline distT="0" distB="0" distL="0" distR="0" wp14:anchorId="4F104396" wp14:editId="0A8EC017">
                <wp:extent cx="1280160" cy="242556"/>
                <wp:effectExtent l="0" t="0" r="0" b="5715"/>
                <wp:docPr id="6" name="Resim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Resim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2425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9EF1A7F" w14:textId="77777777" w:rsidR="006145D8" w:rsidRDefault="006145D8" w:rsidP="0063720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59013E" w14:textId="77777777" w:rsidR="00FC2FD1" w:rsidRDefault="00FC2FD1" w:rsidP="000172E5">
      <w:pPr>
        <w:spacing w:after="0" w:line="240" w:lineRule="auto"/>
      </w:pPr>
      <w:r>
        <w:separator/>
      </w:r>
    </w:p>
  </w:footnote>
  <w:footnote w:type="continuationSeparator" w:id="0">
    <w:p w14:paraId="355D0C2F" w14:textId="77777777" w:rsidR="00FC2FD1" w:rsidRDefault="00FC2FD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B337A2" w:rsidRPr="00637200" w14:paraId="1C75659C" w14:textId="77777777" w:rsidTr="00384B05">
      <w:trPr>
        <w:trHeight w:val="990"/>
      </w:trPr>
      <w:tc>
        <w:tcPr>
          <w:tcW w:w="1350" w:type="dxa"/>
          <w:vAlign w:val="center"/>
        </w:tcPr>
        <w:p w14:paraId="0DA4BA78" w14:textId="77777777" w:rsidR="00B337A2" w:rsidRPr="00637200" w:rsidRDefault="00B337A2" w:rsidP="00637200">
          <w:pPr>
            <w:pStyle w:val="stBilgi"/>
          </w:pPr>
          <w:r w:rsidRPr="00637200">
            <w:rPr>
              <w:noProof/>
              <w:lang w:bidi="tr-TR"/>
            </w:rPr>
            <w:drawing>
              <wp:inline distT="0" distB="0" distL="0" distR="0" wp14:anchorId="73423F02" wp14:editId="4F78242A">
                <wp:extent cx="640080" cy="640080"/>
                <wp:effectExtent l="0" t="0" r="0" b="0"/>
                <wp:docPr id="5" name="Grafik 5" descr="Kullanıcıl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3923E87" w14:textId="014F457E" w:rsidR="00B337A2" w:rsidRPr="00637200" w:rsidRDefault="00481612" w:rsidP="00637200">
          <w:pPr>
            <w:pStyle w:val="stBilgi"/>
          </w:pPr>
          <w:r>
            <w:t>Arıza Bilgi Formu</w:t>
          </w:r>
        </w:p>
      </w:tc>
    </w:tr>
  </w:tbl>
  <w:p w14:paraId="5EC7DDB9" w14:textId="77777777" w:rsidR="000172E5" w:rsidRPr="00311D4F" w:rsidRDefault="000172E5" w:rsidP="00311D4F">
    <w:pPr>
      <w:pStyle w:val="AralkYo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Bölüm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E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Maddemi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Maddemi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ara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ara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aralandrlm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al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al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al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al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Bölüm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Bölüm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612"/>
    <w:rsid w:val="000172E5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160E0"/>
    <w:rsid w:val="0046302A"/>
    <w:rsid w:val="00481612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337A2"/>
    <w:rsid w:val="00BD4753"/>
    <w:rsid w:val="00BD5CB1"/>
    <w:rsid w:val="00BE62EE"/>
    <w:rsid w:val="00C003BA"/>
    <w:rsid w:val="00C4602F"/>
    <w:rsid w:val="00C46878"/>
    <w:rsid w:val="00C6231D"/>
    <w:rsid w:val="00C87B5F"/>
    <w:rsid w:val="00CB4A51"/>
    <w:rsid w:val="00CD4532"/>
    <w:rsid w:val="00CD47B0"/>
    <w:rsid w:val="00CE6104"/>
    <w:rsid w:val="00CE7918"/>
    <w:rsid w:val="00CF04B6"/>
    <w:rsid w:val="00D16163"/>
    <w:rsid w:val="00DB3FAD"/>
    <w:rsid w:val="00DC71EC"/>
    <w:rsid w:val="00E61C09"/>
    <w:rsid w:val="00EB3B58"/>
    <w:rsid w:val="00EC7359"/>
    <w:rsid w:val="00EE3054"/>
    <w:rsid w:val="00F00606"/>
    <w:rsid w:val="00F01256"/>
    <w:rsid w:val="00FC2FD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70BD7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tr-T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481612"/>
    <w:pPr>
      <w:spacing w:before="200"/>
    </w:pPr>
  </w:style>
  <w:style w:type="paragraph" w:styleId="Balk1">
    <w:name w:val="heading 1"/>
    <w:basedOn w:val="Normal"/>
    <w:link w:val="Bal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alk2">
    <w:name w:val="heading 2"/>
    <w:basedOn w:val="Normal"/>
    <w:link w:val="Bal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alk3">
    <w:name w:val="heading 3"/>
    <w:basedOn w:val="Normal"/>
    <w:next w:val="Normal"/>
    <w:link w:val="Bal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alk4">
    <w:name w:val="heading 4"/>
    <w:basedOn w:val="Normal"/>
    <w:link w:val="Bal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alk5">
    <w:name w:val="heading 5"/>
    <w:basedOn w:val="Balk2"/>
    <w:link w:val="Bal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alk6">
    <w:name w:val="heading 6"/>
    <w:basedOn w:val="Normal"/>
    <w:next w:val="Normal"/>
    <w:link w:val="Bal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sid w:val="006145D8"/>
    <w:rPr>
      <w:rFonts w:asciiTheme="majorHAnsi" w:hAnsiTheme="majorHAnsi"/>
      <w:b/>
    </w:rPr>
  </w:style>
  <w:style w:type="character" w:styleId="Etiket">
    <w:name w:val="Hashtag"/>
    <w:basedOn w:val="VarsaylanParagrafYazTipi"/>
    <w:uiPriority w:val="99"/>
    <w:semiHidden/>
    <w:rsid w:val="00CD4532"/>
    <w:rPr>
      <w:color w:val="2B579A"/>
      <w:shd w:val="clear" w:color="auto" w:fill="E6E6E6"/>
    </w:rPr>
  </w:style>
  <w:style w:type="paragraph" w:customStyle="1" w:styleId="NumaralandrlmListe">
    <w:name w:val="Numaralandırılmış List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Varsaylan">
    <w:name w:val="Varsayılan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alk2Char">
    <w:name w:val="Başlık 2 Char"/>
    <w:basedOn w:val="VarsaylanParagrafYazTipi"/>
    <w:link w:val="Bal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Girinti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Balk3Char">
    <w:name w:val="Başlık 3 Char"/>
    <w:basedOn w:val="VarsaylanParagrafYazTipi"/>
    <w:link w:val="Balk3"/>
    <w:uiPriority w:val="1"/>
    <w:semiHidden/>
    <w:rsid w:val="006145D8"/>
    <w:rPr>
      <w:b/>
      <w:bCs/>
      <w:color w:val="694A77"/>
      <w:szCs w:val="27"/>
    </w:rPr>
  </w:style>
  <w:style w:type="paragraph" w:styleId="T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DipnotMetni">
    <w:name w:val="footnote text"/>
    <w:basedOn w:val="Normal"/>
    <w:link w:val="DipnotMetni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6145D8"/>
    <w:rPr>
      <w:sz w:val="18"/>
      <w:szCs w:val="20"/>
    </w:rPr>
  </w:style>
  <w:style w:type="paragraph" w:styleId="ListeMaddemi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klamaMetni">
    <w:name w:val="annotation text"/>
    <w:basedOn w:val="Normal"/>
    <w:link w:val="AklamaMetniChar"/>
    <w:uiPriority w:val="99"/>
    <w:semiHidden/>
    <w:rsid w:val="000D1F49"/>
    <w:rPr>
      <w:szCs w:val="24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D4532"/>
    <w:rPr>
      <w:szCs w:val="24"/>
    </w:rPr>
  </w:style>
  <w:style w:type="paragraph" w:styleId="stBilgi">
    <w:name w:val="header"/>
    <w:basedOn w:val="Normal"/>
    <w:link w:val="stBilgi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tBilgiChar">
    <w:name w:val="Üst Bilgi Char"/>
    <w:basedOn w:val="VarsaylanParagrafYazTipi"/>
    <w:link w:val="stBilgi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AltBilgi">
    <w:name w:val="footer"/>
    <w:basedOn w:val="Normal"/>
    <w:link w:val="AltBilgi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ltBilgiChar">
    <w:name w:val="Alt Bilgi Char"/>
    <w:basedOn w:val="VarsaylanParagrafYazTipi"/>
    <w:link w:val="AltBilgi"/>
    <w:uiPriority w:val="99"/>
    <w:rsid w:val="00637200"/>
    <w:rPr>
      <w:sz w:val="18"/>
      <w:szCs w:val="24"/>
    </w:rPr>
  </w:style>
  <w:style w:type="character" w:styleId="DipnotBavurusu">
    <w:name w:val="footnote reference"/>
    <w:basedOn w:val="VarsaylanParagrafYazTipi"/>
    <w:uiPriority w:val="99"/>
    <w:semiHidden/>
    <w:rsid w:val="000D1F49"/>
    <w:rPr>
      <w:vertAlign w:val="superscript"/>
    </w:rPr>
  </w:style>
  <w:style w:type="character" w:styleId="AklamaBavurusu">
    <w:name w:val="annotation reference"/>
    <w:basedOn w:val="VarsaylanParagrafYazTipi"/>
    <w:uiPriority w:val="99"/>
    <w:semiHidden/>
    <w:rsid w:val="000D1F49"/>
    <w:rPr>
      <w:sz w:val="18"/>
      <w:szCs w:val="18"/>
    </w:rPr>
  </w:style>
  <w:style w:type="paragraph" w:styleId="ListeNumara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Kpr">
    <w:name w:val="Hyperlink"/>
    <w:basedOn w:val="VarsaylanParagrafYazTipi"/>
    <w:uiPriority w:val="99"/>
    <w:semiHidden/>
    <w:rsid w:val="000D1F49"/>
    <w:rPr>
      <w:color w:val="BF678E" w:themeColor="hyperlink"/>
      <w:u w:val="single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0D1F49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ralkYok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KonuBal">
    <w:name w:val="Title"/>
    <w:basedOn w:val="Normal"/>
    <w:next w:val="Normal"/>
    <w:link w:val="KonuBa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Maddemi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ekilTablosu">
    <w:name w:val="Şekil Tablosu"/>
    <w:basedOn w:val="NormalTablo"/>
    <w:uiPriority w:val="99"/>
    <w:rsid w:val="000D1F49"/>
    <w:tblPr/>
    <w:trPr>
      <w:cantSplit/>
    </w:trPr>
  </w:style>
  <w:style w:type="character" w:customStyle="1" w:styleId="Balk4Char">
    <w:name w:val="Başlık 4 Char"/>
    <w:basedOn w:val="VarsaylanParagrafYazTipi"/>
    <w:link w:val="Balk4"/>
    <w:uiPriority w:val="9"/>
    <w:semiHidden/>
    <w:rsid w:val="006145D8"/>
    <w:rPr>
      <w:b/>
      <w:sz w:val="25"/>
      <w:szCs w:val="25"/>
    </w:rPr>
  </w:style>
  <w:style w:type="character" w:customStyle="1" w:styleId="Balk5Char">
    <w:name w:val="Başlık 5 Char"/>
    <w:basedOn w:val="Balk2Char"/>
    <w:link w:val="Bal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ekillerTablosu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ara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zlenenKpr">
    <w:name w:val="FollowedHyperlink"/>
    <w:basedOn w:val="VarsaylanParagrafYazTipi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KitapBal">
    <w:name w:val="Book Title"/>
    <w:basedOn w:val="VarsaylanParagrafYazTipi"/>
    <w:uiPriority w:val="33"/>
    <w:semiHidden/>
    <w:rsid w:val="000D1F49"/>
    <w:rPr>
      <w:b/>
      <w:bCs/>
      <w:i/>
      <w:iCs/>
      <w:spacing w:val="5"/>
    </w:rPr>
  </w:style>
  <w:style w:type="paragraph" w:styleId="TBal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Metni">
    <w:name w:val="macro"/>
    <w:link w:val="MakroMetni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6145D8"/>
    <w:rPr>
      <w:rFonts w:ascii="Consolas" w:hAnsi="Consolas"/>
      <w:sz w:val="20"/>
      <w:szCs w:val="20"/>
    </w:rPr>
  </w:style>
  <w:style w:type="table" w:styleId="TabloKlavuzu">
    <w:name w:val="Table Grid"/>
    <w:basedOn w:val="NormalTablo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6145D8"/>
    <w:rPr>
      <w:color w:val="80808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zmlenmeyenBahsetme">
    <w:name w:val="Unresolved Mention"/>
    <w:basedOn w:val="VarsaylanParagrafYazTipi"/>
    <w:uiPriority w:val="99"/>
    <w:semiHidden/>
    <w:rsid w:val="004816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3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8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5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7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58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70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146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707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5243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464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http://www.hasanalicolak.com.t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rck\AppData\Roaming\Microsoft\Templates\&#220;yelik%20Form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9A3BF1E41F44C09AD56A0B2E8714068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7D0EC87-85E9-40BA-9601-7085BEBDA1CC}"/>
      </w:docPartPr>
      <w:docPartBody>
        <w:p w:rsidR="00000000" w:rsidRDefault="00617A2A">
          <w:pPr>
            <w:pStyle w:val="19A3BF1E41F44C09AD56A0B2E8714068"/>
          </w:pPr>
          <w:r w:rsidRPr="006145D8">
            <w:rPr>
              <w:lang w:bidi="tr-TR"/>
            </w:rPr>
            <w:t>Ad</w:t>
          </w:r>
        </w:p>
      </w:docPartBody>
    </w:docPart>
    <w:docPart>
      <w:docPartPr>
        <w:name w:val="81B2BFCC619D46ADB74186B97DBEC69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935786D-C5E6-44C0-B5A6-A7449E6C0F41}"/>
      </w:docPartPr>
      <w:docPartBody>
        <w:p w:rsidR="00000000" w:rsidRDefault="00617A2A">
          <w:pPr>
            <w:pStyle w:val="81B2BFCC619D46ADB74186B97DBEC69E"/>
          </w:pPr>
          <w:r w:rsidRPr="006145D8">
            <w:rPr>
              <w:lang w:bidi="tr-TR"/>
            </w:rPr>
            <w:t>Soyadı</w:t>
          </w:r>
        </w:p>
      </w:docPartBody>
    </w:docPart>
    <w:docPart>
      <w:docPartPr>
        <w:name w:val="AF0FB965A3834927B00AB5478E737C6F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D3545AD1-7921-4EC4-B0BE-8B65A3A7DB4D}"/>
      </w:docPartPr>
      <w:docPartBody>
        <w:p w:rsidR="00000000" w:rsidRDefault="00617A2A">
          <w:pPr>
            <w:pStyle w:val="AF0FB965A3834927B00AB5478E737C6F"/>
          </w:pPr>
          <w:r w:rsidRPr="006145D8">
            <w:rPr>
              <w:lang w:bidi="tr-TR"/>
            </w:rPr>
            <w:t>Cep Telefonu</w:t>
          </w:r>
        </w:p>
      </w:docPartBody>
    </w:docPart>
    <w:docPart>
      <w:docPartPr>
        <w:name w:val="336D74A996E2404DB754E8A5C23227B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A293D8F-A2D2-4E45-9DC4-03A767B98412}"/>
      </w:docPartPr>
      <w:docPartBody>
        <w:p w:rsidR="00000000" w:rsidRDefault="00617A2A">
          <w:pPr>
            <w:pStyle w:val="336D74A996E2404DB754E8A5C23227BC"/>
          </w:pPr>
          <w:r w:rsidRPr="00311D4F">
            <w:rPr>
              <w:lang w:bidi="tr-TR"/>
            </w:rPr>
            <w:t>İş Telefonu</w:t>
          </w:r>
        </w:p>
      </w:docPartBody>
    </w:docPart>
    <w:docPart>
      <w:docPartPr>
        <w:name w:val="C13DAD384FEB4C82AAD7DFB9462C9CA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5B6BC8EA-911E-447A-ADA9-0B78DFDBC922}"/>
      </w:docPartPr>
      <w:docPartBody>
        <w:p w:rsidR="00000000" w:rsidRDefault="00617A2A">
          <w:pPr>
            <w:pStyle w:val="C13DAD384FEB4C82AAD7DFB9462C9CAC"/>
          </w:pPr>
          <w:r w:rsidRPr="006145D8">
            <w:rPr>
              <w:lang w:bidi="tr-TR"/>
            </w:rPr>
            <w:t>E-posta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A2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81"/>
    <w:rsid w:val="00617A2A"/>
    <w:rsid w:val="00B74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B1215258A1E0444EA5C1ADA3383574AC">
    <w:name w:val="B1215258A1E0444EA5C1ADA3383574AC"/>
  </w:style>
  <w:style w:type="paragraph" w:customStyle="1" w:styleId="19A3BF1E41F44C09AD56A0B2E8714068">
    <w:name w:val="19A3BF1E41F44C09AD56A0B2E8714068"/>
  </w:style>
  <w:style w:type="paragraph" w:customStyle="1" w:styleId="81B2BFCC619D46ADB74186B97DBEC69E">
    <w:name w:val="81B2BFCC619D46ADB74186B97DBEC69E"/>
  </w:style>
  <w:style w:type="paragraph" w:customStyle="1" w:styleId="AF0FB965A3834927B00AB5478E737C6F">
    <w:name w:val="AF0FB965A3834927B00AB5478E737C6F"/>
  </w:style>
  <w:style w:type="paragraph" w:customStyle="1" w:styleId="336D74A996E2404DB754E8A5C23227BC">
    <w:name w:val="336D74A996E2404DB754E8A5C23227BC"/>
  </w:style>
  <w:style w:type="paragraph" w:customStyle="1" w:styleId="C13DAD384FEB4C82AAD7DFB9462C9CAC">
    <w:name w:val="C13DAD384FEB4C82AAD7DFB9462C9CAC"/>
  </w:style>
  <w:style w:type="paragraph" w:customStyle="1" w:styleId="3F5AE855934E49E299CDFFD40400AACD">
    <w:name w:val="3F5AE855934E49E299CDFFD40400AACD"/>
  </w:style>
  <w:style w:type="paragraph" w:customStyle="1" w:styleId="9300B394246C4DACB776FCC1872E8FA4">
    <w:name w:val="9300B394246C4DACB776FCC1872E8FA4"/>
  </w:style>
  <w:style w:type="paragraph" w:customStyle="1" w:styleId="6E67344188A14DBAAF48FAE12D040F70">
    <w:name w:val="6E67344188A14DBAAF48FAE12D040F70"/>
  </w:style>
  <w:style w:type="paragraph" w:customStyle="1" w:styleId="BE2BDD71B2614817BF6D6803AB801CA8">
    <w:name w:val="BE2BDD71B2614817BF6D6803AB801CA8"/>
  </w:style>
  <w:style w:type="paragraph" w:customStyle="1" w:styleId="6BDA80BEB9434BBF867AD69AB7991050">
    <w:name w:val="6BDA80BEB9434BBF867AD69AB7991050"/>
  </w:style>
  <w:style w:type="paragraph" w:customStyle="1" w:styleId="80081C4202C9457389F87A280857CDFC">
    <w:name w:val="80081C4202C9457389F87A280857CDFC"/>
  </w:style>
  <w:style w:type="paragraph" w:customStyle="1" w:styleId="CF476DDF98B14821BD76DB2ABE4C3825">
    <w:name w:val="CF476DDF98B14821BD76DB2ABE4C3825"/>
  </w:style>
  <w:style w:type="paragraph" w:customStyle="1" w:styleId="630D396A932B4CBCA7356B4475A7C270">
    <w:name w:val="630D396A932B4CBCA7356B4475A7C270"/>
    <w:rsid w:val="00B74381"/>
  </w:style>
  <w:style w:type="paragraph" w:customStyle="1" w:styleId="DA57E297B99C4803A83AEBAB1F51BA79">
    <w:name w:val="DA57E297B99C4803A83AEBAB1F51BA79"/>
    <w:rsid w:val="00B74381"/>
  </w:style>
  <w:style w:type="paragraph" w:customStyle="1" w:styleId="0C7A9EDF6CA24B47BF2B6A3A390E1DA1">
    <w:name w:val="0C7A9EDF6CA24B47BF2B6A3A390E1DA1"/>
    <w:rsid w:val="00B74381"/>
  </w:style>
  <w:style w:type="paragraph" w:customStyle="1" w:styleId="BD402400CCE64EBE8B260ECE9C74B710">
    <w:name w:val="BD402400CCE64EBE8B260ECE9C74B710"/>
    <w:rsid w:val="00B74381"/>
  </w:style>
  <w:style w:type="paragraph" w:customStyle="1" w:styleId="82A31A0D05974D8A8E5AA74047AB6DD7">
    <w:name w:val="82A31A0D05974D8A8E5AA74047AB6DD7"/>
    <w:rsid w:val="00B74381"/>
  </w:style>
  <w:style w:type="paragraph" w:customStyle="1" w:styleId="F210161BAB644410A4B2A5B8878A1CCF">
    <w:name w:val="F210161BAB644410A4B2A5B8878A1CCF"/>
    <w:rsid w:val="00B74381"/>
  </w:style>
  <w:style w:type="paragraph" w:customStyle="1" w:styleId="DA98CCE8A8504E68AE71C3FE6746AAC0">
    <w:name w:val="DA98CCE8A8504E68AE71C3FE6746AAC0"/>
    <w:rsid w:val="00B74381"/>
  </w:style>
  <w:style w:type="paragraph" w:customStyle="1" w:styleId="25C1E1D44F674BBEABD5D590C38AC565">
    <w:name w:val="25C1E1D44F674BBEABD5D590C38AC565"/>
    <w:rsid w:val="00B74381"/>
  </w:style>
  <w:style w:type="paragraph" w:customStyle="1" w:styleId="917ABEF0E5624058897BA34BBD9E5D03">
    <w:name w:val="917ABEF0E5624058897BA34BBD9E5D03"/>
    <w:rsid w:val="00B74381"/>
  </w:style>
  <w:style w:type="paragraph" w:customStyle="1" w:styleId="0D7BCDFDC11643D8B955FA14B658149C">
    <w:name w:val="0D7BCDFDC11643D8B955FA14B658149C"/>
    <w:rsid w:val="00B743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9947FD-3DAE-4780-9389-3552E16788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Üyelik Formu</Template>
  <TotalTime>0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2021-06-17T19:23:00Z</dcterms:created>
  <dcterms:modified xsi:type="dcterms:W3CDTF">2021-06-17T19:31:00Z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